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B3CC" w14:textId="22BFF43D" w:rsidR="00177B54" w:rsidRDefault="008A6CCA">
      <w:r w:rsidRPr="008A6CCA">
        <w:t>Si rimanda, ove presenti, alla sotto-sezione incarichi conferiti ed autorizzati ai dipendenti (dirigenti e non dirigenti) consultabile al seguente link </w:t>
      </w:r>
      <w:hyperlink r:id="rId4" w:tgtFrame="_blank" w:history="1">
        <w:r w:rsidRPr="008A6CCA">
          <w:rPr>
            <w:rStyle w:val="Collegamentoipertestuale"/>
          </w:rPr>
          <w:t>https://www.sanita.puglia.it/web/aress/incarichi-conferiti-e-autorizzati-ai-dipendenti-dirigenti-e-non-dirigenti-</w:t>
        </w:r>
      </w:hyperlink>
    </w:p>
    <w:sectPr w:rsidR="00177B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CCA"/>
    <w:rsid w:val="00177B54"/>
    <w:rsid w:val="003C47B7"/>
    <w:rsid w:val="0057115F"/>
    <w:rsid w:val="008538F9"/>
    <w:rsid w:val="008A6CCA"/>
    <w:rsid w:val="00F2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29A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A6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A6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A6C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A6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A6C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A6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A6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A6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A6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A6C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A6C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A6C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A6CC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A6CC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A6CC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A6CC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A6CC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A6CC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A6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A6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A6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A6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A6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A6CC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A6CC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A6CC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A6C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A6CC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A6CCA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A6CC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A6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-central-1.protection.sophos.com?d=sanita.puglia.it&amp;u=aHR0cHM6Ly93d3cuc2FuaXRhLnB1Z2xpYS5pdC93ZWIvYXJlc3MvaW5jYXJpY2hpLWNvbmZlcml0aS1lLWF1dG9yaXp6YXRpLWFpLWRpcGVuZGVudGktZGlyaWdlbnRpLWUtbm9uLWRpcmlnZW50aS0=&amp;p=m&amp;i=NjQyNzFiY2M4ZDM5YjM3ZTRiOTEwMWQx&amp;t=WVBkVkJzbk1qMGkwelcvdEZLTHltUmwvVTZKWEVhWEpBa0FhVTJ4RkVJOD0=&amp;h=1aa69064955c4432b289c666a2282a68&amp;s=AVNPUEhUT0NFTkNSWVBUSVbaT8xG0r-VMstJYLiyWJt4xii-qgf5KJppGJXXfrkeZ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Si rimanda, ove presenti, alla sotto-sezione incarichi conferiti ed autorizzati ai dipendenti (dirigenti e non dirigenti) consultabile al seguente link.dotx</Template>
  <TotalTime>0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Luca</dc:creator>
  <cp:keywords/>
  <dc:description/>
  <cp:lastModifiedBy>Federico Luca</cp:lastModifiedBy>
  <cp:revision>1</cp:revision>
  <dcterms:created xsi:type="dcterms:W3CDTF">2025-06-03T15:07:00Z</dcterms:created>
  <dcterms:modified xsi:type="dcterms:W3CDTF">2025-06-03T15:07:00Z</dcterms:modified>
</cp:coreProperties>
</file>